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A3869" w14:textId="77777777" w:rsidR="00383B02" w:rsidRPr="00383B02" w:rsidRDefault="00FD6FB3" w:rsidP="00383B02">
      <w:pPr>
        <w:pStyle w:val="GuideSpec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6922071A" wp14:editId="597767CE">
            <wp:simplePos x="0" y="0"/>
            <wp:positionH relativeFrom="margin">
              <wp:posOffset>-904240</wp:posOffset>
            </wp:positionH>
            <wp:positionV relativeFrom="margin">
              <wp:posOffset>-1711960</wp:posOffset>
            </wp:positionV>
            <wp:extent cx="7751445" cy="154114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31AB6" w14:textId="1E1FA66A" w:rsidR="00383B02" w:rsidRPr="00383B02" w:rsidRDefault="00383B02" w:rsidP="00383B02">
      <w:pPr>
        <w:pStyle w:val="guideHEADER"/>
      </w:pPr>
      <w:r>
        <w:t xml:space="preserve">EUCO QWIKJOINT </w:t>
      </w:r>
      <w:r w:rsidR="00AA6D76">
        <w:t>UVR 95</w:t>
      </w:r>
    </w:p>
    <w:p w14:paraId="3044C103" w14:textId="77777777" w:rsidR="00383B02" w:rsidRPr="00383B02" w:rsidRDefault="003A59C1" w:rsidP="00383B02">
      <w:pPr>
        <w:pStyle w:val="guideSUBHEAD"/>
      </w:pPr>
      <w:r>
        <w:t xml:space="preserve">Semi Rigid, </w:t>
      </w:r>
      <w:r w:rsidR="00383B02" w:rsidRPr="00383B02">
        <w:t>UV-Resistant</w:t>
      </w:r>
      <w:r>
        <w:t>,</w:t>
      </w:r>
      <w:r w:rsidR="00383B02" w:rsidRPr="00383B02">
        <w:t xml:space="preserve"> Polyurea Floor Joint Filler</w:t>
      </w:r>
    </w:p>
    <w:p w14:paraId="58AD6488" w14:textId="77777777" w:rsidR="00383B02" w:rsidRPr="00383B02" w:rsidRDefault="00383B02" w:rsidP="00383B02">
      <w:pPr>
        <w:pStyle w:val="GuideSpec"/>
      </w:pPr>
    </w:p>
    <w:p w14:paraId="0EF6AA73" w14:textId="77777777" w:rsidR="006914B7" w:rsidRPr="00383B02" w:rsidRDefault="006914B7" w:rsidP="006914B7">
      <w:pPr>
        <w:pStyle w:val="guideNOTE"/>
      </w:pPr>
      <w:r w:rsidRPr="00383B02">
        <w:t>Note: The paragraphs below are meant to be incorporated into Parts 2 and 3 of a standard CSI 3 Part Format specification, the General Structural Notes, or directly onto the plans. They must be carefully reviewed by a qualified design professional and edited to meet the requirements of the project and governing building codes. Coordinate with other specification sections and drawings.</w:t>
      </w:r>
      <w:r>
        <w:t xml:space="preserve"> </w:t>
      </w:r>
      <w:r w:rsidRPr="00E138DD">
        <w:t xml:space="preserve">In no case shall these Guide Specifications </w:t>
      </w:r>
      <w:proofErr w:type="gramStart"/>
      <w:r w:rsidRPr="00E138DD">
        <w:t>be considered to be</w:t>
      </w:r>
      <w:proofErr w:type="gramEnd"/>
      <w:r w:rsidRPr="00E138DD">
        <w:t xml:space="preserve"> Contract Documents or serve as installation instructions for the product being discussed. In any </w:t>
      </w:r>
      <w:proofErr w:type="gramStart"/>
      <w:r w:rsidRPr="00E138DD">
        <w:t>cases</w:t>
      </w:r>
      <w:proofErr w:type="gramEnd"/>
      <w:r w:rsidRPr="00E138DD">
        <w:t xml:space="preserve"> of </w:t>
      </w:r>
      <w:proofErr w:type="gramStart"/>
      <w:r w:rsidRPr="00E138DD">
        <w:t>discrepancy</w:t>
      </w:r>
      <w:proofErr w:type="gramEnd"/>
      <w:r w:rsidRPr="00E138DD">
        <w:t xml:space="preserve"> the manufacturer's most recently published data sheet shall take precede</w:t>
      </w:r>
      <w:r>
        <w:t>nt.</w:t>
      </w:r>
    </w:p>
    <w:p w14:paraId="27F5A69D" w14:textId="77777777" w:rsidR="00383B02" w:rsidRPr="00383B02" w:rsidRDefault="00383B02" w:rsidP="00383B02">
      <w:pPr>
        <w:pStyle w:val="GuideSpec"/>
      </w:pPr>
    </w:p>
    <w:p w14:paraId="1605AEA7" w14:textId="77777777" w:rsidR="003A59C1" w:rsidRPr="00BD0752" w:rsidRDefault="003A59C1" w:rsidP="003A59C1">
      <w:pPr>
        <w:pStyle w:val="GuideSpec"/>
        <w:rPr>
          <w:b/>
          <w:bCs/>
        </w:rPr>
      </w:pPr>
      <w:r w:rsidRPr="00BD0752">
        <w:rPr>
          <w:b/>
          <w:bCs/>
        </w:rPr>
        <w:t>PART 1:</w:t>
      </w:r>
      <w:r w:rsidRPr="00BD0752">
        <w:rPr>
          <w:b/>
          <w:bCs/>
        </w:rPr>
        <w:tab/>
        <w:t>GENERAL</w:t>
      </w:r>
    </w:p>
    <w:p w14:paraId="7309F96F" w14:textId="77777777" w:rsidR="003A59C1" w:rsidRDefault="003A59C1" w:rsidP="003A59C1">
      <w:pPr>
        <w:pStyle w:val="GuideSpec"/>
      </w:pPr>
    </w:p>
    <w:p w14:paraId="60B2FD13" w14:textId="77777777" w:rsidR="003A59C1" w:rsidRDefault="003A59C1" w:rsidP="003A59C1">
      <w:pPr>
        <w:pStyle w:val="A0"/>
        <w:ind w:left="0" w:firstLine="0"/>
        <w:rPr>
          <w:rStyle w:val="Emphasis"/>
          <w:i w:val="0"/>
          <w:iCs w:val="0"/>
        </w:rPr>
      </w:pPr>
      <w:r w:rsidRPr="00394758">
        <w:rPr>
          <w:i/>
          <w:color w:val="4F81BD"/>
        </w:rPr>
        <w:t xml:space="preserve">{Note to Specifier: Insert the following paragraph and sub paragraphs as required for your project. Euclid’s recommended products are shown in italics. More info can be found on these products at </w:t>
      </w:r>
      <w:hyperlink r:id="rId9" w:history="1">
        <w:r w:rsidRPr="00942ABF">
          <w:rPr>
            <w:rStyle w:val="Hyperlink"/>
            <w:i/>
          </w:rPr>
          <w:t>www.euclidchemical.com</w:t>
        </w:r>
      </w:hyperlink>
      <w:r>
        <w:rPr>
          <w:i/>
          <w:color w:val="4F81BD"/>
        </w:rPr>
        <w:t xml:space="preserve"> or by clicking on the product links.</w:t>
      </w:r>
      <w:r w:rsidRPr="00394758">
        <w:rPr>
          <w:i/>
          <w:color w:val="4F81BD"/>
        </w:rPr>
        <w:t>}</w:t>
      </w:r>
    </w:p>
    <w:p w14:paraId="4DA3B584" w14:textId="77777777" w:rsidR="003A59C1" w:rsidRDefault="003A59C1" w:rsidP="003A59C1">
      <w:pPr>
        <w:pStyle w:val="A0"/>
        <w:ind w:left="720"/>
        <w:rPr>
          <w:rStyle w:val="Emphasis"/>
          <w:i w:val="0"/>
          <w:iCs w:val="0"/>
        </w:rPr>
      </w:pPr>
    </w:p>
    <w:p w14:paraId="11799B67" w14:textId="6E6B582D" w:rsidR="003A59C1" w:rsidRDefault="003A59C1" w:rsidP="003A59C1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1.0</w:t>
      </w:r>
      <w:r w:rsidR="004521EF">
        <w:rPr>
          <w:rFonts w:ascii="Helvetica" w:hAnsi="Helvetica"/>
          <w:sz w:val="20"/>
          <w:szCs w:val="20"/>
        </w:rPr>
        <w:t>1</w:t>
      </w:r>
      <w:r>
        <w:rPr>
          <w:rFonts w:ascii="Helvetica" w:hAnsi="Helvetica"/>
          <w:sz w:val="20"/>
          <w:szCs w:val="20"/>
        </w:rPr>
        <w:tab/>
        <w:t>JOB SITE CONDITIONS</w:t>
      </w:r>
    </w:p>
    <w:p w14:paraId="014B72F2" w14:textId="77777777" w:rsidR="003A59C1" w:rsidRDefault="003A59C1" w:rsidP="003A59C1">
      <w:pPr>
        <w:rPr>
          <w:rFonts w:ascii="Helvetica" w:hAnsi="Helvetica"/>
          <w:sz w:val="20"/>
          <w:szCs w:val="20"/>
        </w:rPr>
      </w:pPr>
    </w:p>
    <w:p w14:paraId="46856E0D" w14:textId="1D7678B0" w:rsidR="003A59C1" w:rsidRDefault="003A59C1" w:rsidP="003A59C1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</w:t>
      </w:r>
      <w:r>
        <w:rPr>
          <w:rFonts w:ascii="Helvetica" w:hAnsi="Helvetica"/>
          <w:sz w:val="20"/>
          <w:szCs w:val="20"/>
        </w:rPr>
        <w:tab/>
      </w:r>
      <w:r w:rsidR="004521EF">
        <w:rPr>
          <w:rFonts w:ascii="Helvetica" w:hAnsi="Helvetica"/>
          <w:sz w:val="20"/>
          <w:szCs w:val="20"/>
        </w:rPr>
        <w:t>Store Semi-Rigid Joint Filler m</w:t>
      </w:r>
      <w:r>
        <w:rPr>
          <w:rFonts w:ascii="Helvetica" w:hAnsi="Helvetica"/>
          <w:sz w:val="20"/>
          <w:szCs w:val="20"/>
        </w:rPr>
        <w:t xml:space="preserve">aterial at temperatures between </w:t>
      </w:r>
      <w:r w:rsidR="009107B5">
        <w:rPr>
          <w:rFonts w:ascii="Helvetica" w:hAnsi="Helvetica"/>
          <w:sz w:val="20"/>
          <w:szCs w:val="20"/>
        </w:rPr>
        <w:t>50</w:t>
      </w:r>
      <w:r>
        <w:rPr>
          <w:rFonts w:ascii="Helvetica" w:hAnsi="Helvetica"/>
          <w:sz w:val="20"/>
          <w:szCs w:val="20"/>
        </w:rPr>
        <w:t xml:space="preserve"> and 90 deg F.</w:t>
      </w:r>
    </w:p>
    <w:p w14:paraId="07DBD526" w14:textId="77777777" w:rsidR="003A59C1" w:rsidRDefault="003A59C1" w:rsidP="003A59C1">
      <w:pPr>
        <w:rPr>
          <w:rFonts w:ascii="Helvetica" w:hAnsi="Helvetica"/>
          <w:sz w:val="20"/>
          <w:szCs w:val="20"/>
        </w:rPr>
      </w:pPr>
    </w:p>
    <w:p w14:paraId="178CCB61" w14:textId="3ED5F7AD" w:rsidR="003A59C1" w:rsidRDefault="003A59C1" w:rsidP="003A59C1">
      <w:pPr>
        <w:pStyle w:val="GuideSpec"/>
        <w:ind w:left="1440" w:hanging="720"/>
      </w:pPr>
      <w:r>
        <w:t>B.</w:t>
      </w:r>
      <w:r>
        <w:tab/>
      </w:r>
      <w:r w:rsidR="009107B5">
        <w:t xml:space="preserve">Surface and ambient temperatures at time of Semi-Rigid Polyurea Joint Filler installation </w:t>
      </w:r>
      <w:r w:rsidR="004521EF">
        <w:t>must</w:t>
      </w:r>
      <w:r w:rsidR="009107B5">
        <w:t xml:space="preserve"> be between -20 deg F. and 90 deg F.</w:t>
      </w:r>
    </w:p>
    <w:p w14:paraId="0F63010A" w14:textId="40330661" w:rsidR="009107B5" w:rsidRDefault="009107B5" w:rsidP="004521EF">
      <w:pPr>
        <w:pStyle w:val="GuideSpec"/>
        <w:spacing w:before="240"/>
        <w:ind w:left="2160" w:hanging="720"/>
      </w:pPr>
      <w:r>
        <w:t>1.</w:t>
      </w:r>
      <w:r>
        <w:tab/>
        <w:t xml:space="preserve">Semi-Rigid Polyurea Joint Filler and installation equipment temperatures </w:t>
      </w:r>
      <w:r w:rsidR="004521EF">
        <w:t>must</w:t>
      </w:r>
      <w:r>
        <w:t xml:space="preserve"> be between 50 deg F. and 90 deg F.</w:t>
      </w:r>
    </w:p>
    <w:p w14:paraId="642B83F8" w14:textId="77777777" w:rsidR="003A59C1" w:rsidRDefault="003A59C1" w:rsidP="00383B02">
      <w:pPr>
        <w:pStyle w:val="GuideSpec"/>
      </w:pPr>
      <w:r>
        <w:tab/>
      </w:r>
    </w:p>
    <w:p w14:paraId="7472A8CB" w14:textId="77777777" w:rsidR="00383B02" w:rsidRPr="00BD0752" w:rsidRDefault="00383B02" w:rsidP="00383B02">
      <w:pPr>
        <w:pStyle w:val="GuideSpec"/>
        <w:rPr>
          <w:b/>
          <w:bCs/>
        </w:rPr>
      </w:pPr>
      <w:r w:rsidRPr="00BD0752">
        <w:rPr>
          <w:b/>
          <w:bCs/>
        </w:rPr>
        <w:t>PART 2</w:t>
      </w:r>
      <w:r w:rsidR="00DC4BF0" w:rsidRPr="00BD0752">
        <w:rPr>
          <w:b/>
          <w:bCs/>
        </w:rPr>
        <w:t>:</w:t>
      </w:r>
      <w:r w:rsidR="00DC4BF0" w:rsidRPr="00BD0752">
        <w:rPr>
          <w:b/>
          <w:bCs/>
        </w:rPr>
        <w:tab/>
      </w:r>
      <w:r w:rsidRPr="00BD0752">
        <w:rPr>
          <w:b/>
          <w:bCs/>
        </w:rPr>
        <w:t>PRODUCT</w:t>
      </w:r>
    </w:p>
    <w:p w14:paraId="6DC25C91" w14:textId="77777777" w:rsidR="006914B7" w:rsidRDefault="006914B7" w:rsidP="00383B02">
      <w:pPr>
        <w:pStyle w:val="GuideSpec"/>
      </w:pPr>
    </w:p>
    <w:p w14:paraId="54662B5F" w14:textId="77777777" w:rsidR="00383B02" w:rsidRPr="00383B02" w:rsidRDefault="00383B02" w:rsidP="00383B02">
      <w:pPr>
        <w:pStyle w:val="GuideSpec"/>
      </w:pPr>
      <w:proofErr w:type="gramStart"/>
      <w:r w:rsidRPr="00383B02">
        <w:t>2</w:t>
      </w:r>
      <w:r w:rsidR="009107B5">
        <w:t>.01</w:t>
      </w:r>
      <w:r w:rsidRPr="00383B02">
        <w:t xml:space="preserve">  </w:t>
      </w:r>
      <w:r w:rsidR="009107B5">
        <w:t>SEMI</w:t>
      </w:r>
      <w:proofErr w:type="gramEnd"/>
      <w:r w:rsidR="009107B5">
        <w:t>-RIGID JOINT FILLER</w:t>
      </w:r>
    </w:p>
    <w:p w14:paraId="6E9ACFB9" w14:textId="77777777" w:rsidR="00383B02" w:rsidRPr="00383B02" w:rsidRDefault="00383B02" w:rsidP="00383B02">
      <w:pPr>
        <w:pStyle w:val="GuideSpec"/>
      </w:pPr>
    </w:p>
    <w:p w14:paraId="441FE1D8" w14:textId="48DEDF6D" w:rsidR="00383B02" w:rsidRPr="00383B02" w:rsidRDefault="00383B02" w:rsidP="00383B02">
      <w:pPr>
        <w:pStyle w:val="A0"/>
      </w:pPr>
      <w:r w:rsidRPr="00383B02">
        <w:t>A.</w:t>
      </w:r>
      <w:r w:rsidRPr="00383B02">
        <w:tab/>
      </w:r>
      <w:r w:rsidR="009107B5" w:rsidRPr="004521EF">
        <w:rPr>
          <w:b/>
          <w:bCs/>
        </w:rPr>
        <w:t>Semi-Rigid Polyurea Joint Filler</w:t>
      </w:r>
      <w:r w:rsidR="009107B5">
        <w:t>: Provide</w:t>
      </w:r>
      <w:r w:rsidRPr="00383B02">
        <w:t xml:space="preserve"> </w:t>
      </w:r>
      <w:r w:rsidR="009107B5" w:rsidRPr="00383B02">
        <w:t>two-component</w:t>
      </w:r>
      <w:r w:rsidR="009107B5">
        <w:t>,</w:t>
      </w:r>
      <w:r w:rsidR="009107B5" w:rsidRPr="00383B02">
        <w:t xml:space="preserve"> </w:t>
      </w:r>
      <w:r w:rsidR="009107B5">
        <w:t>UV</w:t>
      </w:r>
      <w:r w:rsidR="009107B5" w:rsidRPr="00383B02">
        <w:t>-resistant</w:t>
      </w:r>
      <w:r w:rsidR="009107B5">
        <w:t>,</w:t>
      </w:r>
      <w:r w:rsidR="009107B5" w:rsidRPr="00383B02">
        <w:t xml:space="preserve"> polyurea</w:t>
      </w:r>
      <w:r w:rsidR="009107B5">
        <w:t xml:space="preserve">, semi-rigid joint filler exhibiting the following </w:t>
      </w:r>
      <w:r w:rsidR="0033715F">
        <w:t>properties:</w:t>
      </w:r>
    </w:p>
    <w:p w14:paraId="1627FC34" w14:textId="58962ED6" w:rsidR="00383B02" w:rsidRPr="00383B02" w:rsidRDefault="00383B02" w:rsidP="004521EF">
      <w:pPr>
        <w:pStyle w:val="10"/>
        <w:spacing w:before="240"/>
      </w:pPr>
      <w:r w:rsidRPr="00383B02">
        <w:t>1.</w:t>
      </w:r>
      <w:r w:rsidRPr="00383B02">
        <w:tab/>
        <w:t xml:space="preserve">Tensile Strength @ </w:t>
      </w:r>
      <w:r w:rsidR="009F6BCB">
        <w:t>7</w:t>
      </w:r>
      <w:r w:rsidRPr="00383B02">
        <w:t xml:space="preserve"> days, ASTM </w:t>
      </w:r>
      <w:r w:rsidR="009F6BCB">
        <w:t>D412</w:t>
      </w:r>
      <w:r w:rsidRPr="00383B02">
        <w:t xml:space="preserve">:  </w:t>
      </w:r>
      <w:r w:rsidR="0033715F">
        <w:tab/>
      </w:r>
      <w:r w:rsidR="00915DAA">
        <w:t>930</w:t>
      </w:r>
      <w:r w:rsidRPr="00383B02">
        <w:t xml:space="preserve"> psi (</w:t>
      </w:r>
      <w:r w:rsidR="00915DAA">
        <w:t>6.4</w:t>
      </w:r>
      <w:r w:rsidRPr="00383B02">
        <w:t xml:space="preserve"> MPa)</w:t>
      </w:r>
    </w:p>
    <w:p w14:paraId="17031D7A" w14:textId="6AE682A2" w:rsidR="00383B02" w:rsidRPr="00383B02" w:rsidRDefault="00383B02" w:rsidP="00383B02">
      <w:pPr>
        <w:pStyle w:val="10"/>
      </w:pPr>
      <w:r w:rsidRPr="00383B02">
        <w:t>2.</w:t>
      </w:r>
      <w:r w:rsidRPr="00383B02">
        <w:tab/>
        <w:t xml:space="preserve">Shore A Hardness, ASTM D2240:  </w:t>
      </w:r>
      <w:r w:rsidR="0033715F">
        <w:tab/>
      </w:r>
      <w:r w:rsidR="0033715F">
        <w:tab/>
      </w:r>
      <w:r w:rsidR="00403E0C">
        <w:t>95</w:t>
      </w:r>
      <w:r w:rsidR="009F6BCB">
        <w:t xml:space="preserve"> to </w:t>
      </w:r>
      <w:r w:rsidR="00403E0C">
        <w:t>97</w:t>
      </w:r>
    </w:p>
    <w:p w14:paraId="6D8E88D7" w14:textId="4A094313" w:rsidR="00383B02" w:rsidRPr="00383B02" w:rsidRDefault="00383B02" w:rsidP="00383B02">
      <w:pPr>
        <w:pStyle w:val="10"/>
      </w:pPr>
      <w:r w:rsidRPr="00383B02">
        <w:t>3.</w:t>
      </w:r>
      <w:r w:rsidRPr="00383B02">
        <w:tab/>
        <w:t xml:space="preserve">Shore D Hardness, ASTM D2240:  </w:t>
      </w:r>
      <w:r w:rsidR="0033715F">
        <w:tab/>
      </w:r>
      <w:r w:rsidR="0033715F">
        <w:tab/>
      </w:r>
      <w:r w:rsidR="00403E0C">
        <w:t>39</w:t>
      </w:r>
      <w:r w:rsidR="009F6BCB">
        <w:t xml:space="preserve"> to </w:t>
      </w:r>
      <w:r w:rsidR="00403E0C">
        <w:t>41</w:t>
      </w:r>
    </w:p>
    <w:p w14:paraId="102490CD" w14:textId="69F32BD3" w:rsidR="00383B02" w:rsidRPr="00383B02" w:rsidRDefault="00383B02" w:rsidP="00383B02">
      <w:pPr>
        <w:pStyle w:val="10"/>
      </w:pPr>
      <w:r w:rsidRPr="00383B02">
        <w:t>4.</w:t>
      </w:r>
      <w:r w:rsidRPr="00383B02">
        <w:tab/>
        <w:t xml:space="preserve">Elongation @ </w:t>
      </w:r>
      <w:r w:rsidR="009F6BCB">
        <w:t>7</w:t>
      </w:r>
      <w:r w:rsidRPr="00383B02">
        <w:t xml:space="preserve"> days, ASTM D</w:t>
      </w:r>
      <w:r w:rsidR="00C713C1">
        <w:t>412</w:t>
      </w:r>
      <w:r w:rsidRPr="00383B02">
        <w:t xml:space="preserve">:  </w:t>
      </w:r>
      <w:r w:rsidR="0033715F">
        <w:tab/>
      </w:r>
      <w:r w:rsidR="008662CD">
        <w:t>210</w:t>
      </w:r>
      <w:r w:rsidR="009F6BCB">
        <w:t xml:space="preserve"> to </w:t>
      </w:r>
      <w:r w:rsidR="008662CD">
        <w:t>250</w:t>
      </w:r>
      <w:r w:rsidR="004521EF">
        <w:t xml:space="preserve"> percent</w:t>
      </w:r>
    </w:p>
    <w:p w14:paraId="65D3C324" w14:textId="51A51965" w:rsidR="00383B02" w:rsidRPr="00383B02" w:rsidRDefault="00383B02" w:rsidP="00383B02">
      <w:pPr>
        <w:pStyle w:val="10"/>
      </w:pPr>
      <w:r w:rsidRPr="00383B02">
        <w:t>5.</w:t>
      </w:r>
      <w:r w:rsidRPr="00383B02">
        <w:tab/>
        <w:t xml:space="preserve">Tack Free Time:  </w:t>
      </w:r>
      <w:r w:rsidR="0033715F">
        <w:tab/>
      </w:r>
      <w:r w:rsidR="0033715F">
        <w:tab/>
      </w:r>
      <w:r w:rsidR="0033715F">
        <w:tab/>
      </w:r>
      <w:r w:rsidR="0033715F">
        <w:tab/>
      </w:r>
      <w:r w:rsidR="00F3519F">
        <w:t>3</w:t>
      </w:r>
      <w:r w:rsidR="008662CD">
        <w:t xml:space="preserve"> to </w:t>
      </w:r>
      <w:r w:rsidR="00F3519F">
        <w:t>4</w:t>
      </w:r>
      <w:r w:rsidRPr="00383B02">
        <w:t xml:space="preserve"> minutes</w:t>
      </w:r>
    </w:p>
    <w:p w14:paraId="07F21E8A" w14:textId="6F7D441E" w:rsidR="00383B02" w:rsidRPr="00383B02" w:rsidRDefault="0033715F" w:rsidP="00383B02">
      <w:pPr>
        <w:pStyle w:val="10"/>
      </w:pPr>
      <w:r>
        <w:t>6</w:t>
      </w:r>
      <w:r w:rsidR="00383B02" w:rsidRPr="00383B02">
        <w:t>.</w:t>
      </w:r>
      <w:r w:rsidR="00383B02" w:rsidRPr="00383B02">
        <w:tab/>
        <w:t xml:space="preserve">Shave Window:  </w:t>
      </w:r>
      <w:r>
        <w:tab/>
      </w:r>
      <w:r>
        <w:tab/>
      </w:r>
      <w:r>
        <w:tab/>
      </w:r>
      <w:r>
        <w:tab/>
      </w:r>
      <w:r w:rsidR="008662CD">
        <w:t>30 minutes</w:t>
      </w:r>
      <w:r w:rsidR="00383B02" w:rsidRPr="00383B02">
        <w:t xml:space="preserve"> to 24 hours</w:t>
      </w:r>
    </w:p>
    <w:p w14:paraId="6E8A3B2B" w14:textId="34AB5E00" w:rsidR="00383B02" w:rsidRPr="004521EF" w:rsidRDefault="0033715F" w:rsidP="00383B02">
      <w:pPr>
        <w:pStyle w:val="10"/>
        <w:rPr>
          <w:b/>
          <w:bCs/>
        </w:rPr>
      </w:pPr>
      <w:r>
        <w:t>7</w:t>
      </w:r>
      <w:r w:rsidR="00383B02" w:rsidRPr="00383B02">
        <w:t>.</w:t>
      </w:r>
      <w:r w:rsidR="00383B02" w:rsidRPr="00383B02">
        <w:tab/>
      </w:r>
      <w:r w:rsidR="004521EF" w:rsidRPr="004521EF">
        <w:rPr>
          <w:b/>
          <w:bCs/>
        </w:rPr>
        <w:t xml:space="preserve">Basis of Design </w:t>
      </w:r>
      <w:r w:rsidR="00383B02" w:rsidRPr="004521EF">
        <w:rPr>
          <w:b/>
          <w:bCs/>
        </w:rPr>
        <w:t xml:space="preserve">Product:  Euclid Chemical </w:t>
      </w:r>
      <w:r w:rsidRPr="004521EF">
        <w:rPr>
          <w:b/>
          <w:bCs/>
        </w:rPr>
        <w:t xml:space="preserve">Co. </w:t>
      </w:r>
      <w:r w:rsidR="00383B02" w:rsidRPr="004521EF">
        <w:rPr>
          <w:b/>
          <w:bCs/>
        </w:rPr>
        <w:t xml:space="preserve">(The); EUCO QWIKJOINT </w:t>
      </w:r>
      <w:r w:rsidR="00F3519F">
        <w:rPr>
          <w:b/>
          <w:bCs/>
        </w:rPr>
        <w:t>UVR 95</w:t>
      </w:r>
      <w:r w:rsidR="00383B02" w:rsidRPr="004521EF">
        <w:rPr>
          <w:b/>
          <w:bCs/>
        </w:rPr>
        <w:t xml:space="preserve">, </w:t>
      </w:r>
      <w:r w:rsidR="00383B02" w:rsidRPr="004521EF">
        <w:rPr>
          <w:b/>
          <w:bCs/>
          <w:u w:val="single"/>
        </w:rPr>
        <w:t>www.euclidchemical.com</w:t>
      </w:r>
    </w:p>
    <w:p w14:paraId="480CD2D0" w14:textId="77777777" w:rsidR="00383B02" w:rsidRPr="00383B02" w:rsidRDefault="0040435F" w:rsidP="00383B02">
      <w:pPr>
        <w:pStyle w:val="10"/>
      </w:pPr>
      <w:r>
        <w:t>8</w:t>
      </w:r>
      <w:r w:rsidR="00383B02" w:rsidRPr="00383B02">
        <w:t>.</w:t>
      </w:r>
      <w:r w:rsidR="00383B02" w:rsidRPr="00383B02">
        <w:tab/>
        <w:t>Color:  As chosen by owner’s representative from manufacturer’s standard color selection.</w:t>
      </w:r>
    </w:p>
    <w:p w14:paraId="2F004882" w14:textId="77777777" w:rsidR="00383B02" w:rsidRPr="00383B02" w:rsidRDefault="00383B02" w:rsidP="00383B02">
      <w:pPr>
        <w:pStyle w:val="GuideSpec"/>
      </w:pPr>
    </w:p>
    <w:p w14:paraId="38EA7FFD" w14:textId="77777777" w:rsidR="00383B02" w:rsidRPr="00383B02" w:rsidRDefault="0033715F" w:rsidP="00383B02">
      <w:pPr>
        <w:pStyle w:val="A0"/>
      </w:pPr>
      <w:r>
        <w:t>B</w:t>
      </w:r>
      <w:r w:rsidR="00383B02" w:rsidRPr="00383B02">
        <w:t>.</w:t>
      </w:r>
      <w:r w:rsidR="00383B02" w:rsidRPr="00383B02">
        <w:tab/>
        <w:t>Manufacturer shall have ISO 9001 Quality Certification.</w:t>
      </w:r>
    </w:p>
    <w:p w14:paraId="173CE1CF" w14:textId="77777777" w:rsidR="00383B02" w:rsidRPr="00383B02" w:rsidRDefault="00383B02" w:rsidP="00383B02">
      <w:pPr>
        <w:pStyle w:val="GuideSpec"/>
      </w:pPr>
    </w:p>
    <w:p w14:paraId="15AF6DF6" w14:textId="77777777" w:rsidR="00383B02" w:rsidRPr="00BD0752" w:rsidRDefault="00383B02" w:rsidP="00383B02">
      <w:pPr>
        <w:pStyle w:val="GuideSpec"/>
        <w:rPr>
          <w:b/>
          <w:bCs/>
        </w:rPr>
      </w:pPr>
      <w:r w:rsidRPr="00BD0752">
        <w:rPr>
          <w:b/>
          <w:bCs/>
        </w:rPr>
        <w:t>PART 3</w:t>
      </w:r>
      <w:r w:rsidRPr="00BD0752">
        <w:rPr>
          <w:b/>
          <w:bCs/>
        </w:rPr>
        <w:tab/>
        <w:t>EXECUTION</w:t>
      </w:r>
    </w:p>
    <w:p w14:paraId="061A2CD8" w14:textId="77777777" w:rsidR="00383B02" w:rsidRPr="00383B02" w:rsidRDefault="00383B02" w:rsidP="00383B02">
      <w:pPr>
        <w:pStyle w:val="GuideSpec"/>
      </w:pPr>
    </w:p>
    <w:p w14:paraId="35370FF8" w14:textId="77777777" w:rsidR="00383B02" w:rsidRDefault="0033715F" w:rsidP="00383B02">
      <w:pPr>
        <w:pStyle w:val="GuideSpec"/>
      </w:pPr>
      <w:r>
        <w:t>3.01</w:t>
      </w:r>
      <w:r w:rsidR="00383B02" w:rsidRPr="00383B02">
        <w:t xml:space="preserve">      SURFACE PREPARATION</w:t>
      </w:r>
    </w:p>
    <w:p w14:paraId="1C6C6B19" w14:textId="77777777" w:rsidR="0095334E" w:rsidRDefault="0095334E" w:rsidP="00383B02">
      <w:pPr>
        <w:pStyle w:val="GuideSpec"/>
      </w:pPr>
    </w:p>
    <w:p w14:paraId="065554EF" w14:textId="03561BC9" w:rsidR="0095334E" w:rsidRPr="0095334E" w:rsidRDefault="0095334E" w:rsidP="00383B02">
      <w:pPr>
        <w:pStyle w:val="GuideSpec"/>
        <w:rPr>
          <w:i/>
          <w:color w:val="4F81BD" w:themeColor="accent1"/>
        </w:rPr>
      </w:pPr>
      <w:r w:rsidRPr="0095334E">
        <w:rPr>
          <w:i/>
          <w:color w:val="4F81BD" w:themeColor="accent1"/>
        </w:rPr>
        <w:t>{Note to Specifier: Based on ACI 302 recommendations, joint fillers should be applied as late as possible after construction to allow for minimal additional slab shrinkage</w:t>
      </w:r>
      <w:r w:rsidR="00801F34">
        <w:rPr>
          <w:i/>
          <w:color w:val="4F81BD" w:themeColor="accent1"/>
        </w:rPr>
        <w:t xml:space="preserve"> and joint opening</w:t>
      </w:r>
      <w:r w:rsidRPr="0095334E">
        <w:rPr>
          <w:i/>
          <w:color w:val="4F81BD" w:themeColor="accent1"/>
        </w:rPr>
        <w:t xml:space="preserve">. Consult ACI 302 comments regarding concrete shrinkage, joint </w:t>
      </w:r>
      <w:proofErr w:type="gramStart"/>
      <w:r w:rsidRPr="0095334E">
        <w:rPr>
          <w:i/>
          <w:color w:val="4F81BD" w:themeColor="accent1"/>
        </w:rPr>
        <w:t>filling</w:t>
      </w:r>
      <w:proofErr w:type="gramEnd"/>
      <w:r w:rsidRPr="0095334E">
        <w:rPr>
          <w:i/>
          <w:color w:val="4F81BD" w:themeColor="accent1"/>
        </w:rPr>
        <w:t xml:space="preserve"> and user expectations.}</w:t>
      </w:r>
    </w:p>
    <w:p w14:paraId="12A806CE" w14:textId="77777777" w:rsidR="00383B02" w:rsidRPr="00383B02" w:rsidRDefault="00383B02" w:rsidP="00383B02">
      <w:pPr>
        <w:pStyle w:val="GuideSpec"/>
      </w:pPr>
    </w:p>
    <w:p w14:paraId="5319C63B" w14:textId="77777777" w:rsidR="0033715F" w:rsidRDefault="0033715F" w:rsidP="00383B02">
      <w:pPr>
        <w:pStyle w:val="A0"/>
      </w:pPr>
      <w:r>
        <w:t>A.</w:t>
      </w:r>
      <w:r>
        <w:tab/>
        <w:t xml:space="preserve">New concrete must be a minimum </w:t>
      </w:r>
      <w:r w:rsidRPr="0095334E">
        <w:rPr>
          <w:b/>
          <w:color w:val="4F81BD" w:themeColor="accent1"/>
        </w:rPr>
        <w:t>[28][45][90]</w:t>
      </w:r>
      <w:r w:rsidR="0095334E" w:rsidRPr="0095334E">
        <w:rPr>
          <w:b/>
          <w:color w:val="4F81BD" w:themeColor="accent1"/>
        </w:rPr>
        <w:t>[120]</w:t>
      </w:r>
      <w:r w:rsidR="0095334E" w:rsidRPr="0095334E">
        <w:rPr>
          <w:color w:val="4F81BD" w:themeColor="accent1"/>
        </w:rPr>
        <w:t xml:space="preserve"> </w:t>
      </w:r>
      <w:r w:rsidR="0095334E">
        <w:t>days old.</w:t>
      </w:r>
    </w:p>
    <w:p w14:paraId="1ED6A485" w14:textId="77777777" w:rsidR="0033715F" w:rsidRDefault="0033715F" w:rsidP="00383B02">
      <w:pPr>
        <w:pStyle w:val="A0"/>
      </w:pPr>
    </w:p>
    <w:p w14:paraId="2B72490D" w14:textId="02760E4F" w:rsidR="00383B02" w:rsidRPr="00383B02" w:rsidRDefault="0095334E" w:rsidP="00383B02">
      <w:pPr>
        <w:pStyle w:val="A0"/>
      </w:pPr>
      <w:r>
        <w:t>B</w:t>
      </w:r>
      <w:r w:rsidR="00383B02" w:rsidRPr="00383B02">
        <w:t>.</w:t>
      </w:r>
      <w:r w:rsidR="00383B02" w:rsidRPr="00383B02">
        <w:tab/>
      </w:r>
      <w:r w:rsidR="00C56A0C">
        <w:t>Mechanically p</w:t>
      </w:r>
      <w:r w:rsidR="00383B02" w:rsidRPr="00383B02">
        <w:t>repare joints in accordance with manufacturer’s written instructions.</w:t>
      </w:r>
      <w:r w:rsidR="00C56A0C">
        <w:t xml:space="preserve"> Recut with a dustless concrete saw or use a wire wheel abrader.</w:t>
      </w:r>
    </w:p>
    <w:p w14:paraId="5A693D2E" w14:textId="77777777" w:rsidR="00383B02" w:rsidRPr="00383B02" w:rsidRDefault="00383B02" w:rsidP="00383B02">
      <w:pPr>
        <w:pStyle w:val="A0"/>
      </w:pPr>
    </w:p>
    <w:p w14:paraId="107941C1" w14:textId="77777777" w:rsidR="004521EF" w:rsidRDefault="0095334E" w:rsidP="00383B02">
      <w:pPr>
        <w:pStyle w:val="A0"/>
      </w:pPr>
      <w:r>
        <w:t>C</w:t>
      </w:r>
      <w:r w:rsidR="00383B02" w:rsidRPr="00383B02">
        <w:t>.</w:t>
      </w:r>
      <w:r w:rsidR="00383B02" w:rsidRPr="00383B02">
        <w:tab/>
        <w:t>The joint must be clean</w:t>
      </w:r>
      <w:r w:rsidR="009F6BCB">
        <w:t xml:space="preserve">, </w:t>
      </w:r>
      <w:proofErr w:type="gramStart"/>
      <w:r w:rsidR="009F6BCB">
        <w:t>dry</w:t>
      </w:r>
      <w:proofErr w:type="gramEnd"/>
      <w:r w:rsidR="00383B02" w:rsidRPr="00383B02">
        <w:t xml:space="preserve"> and sound.  All oil, dirt, debris, paint, curing and sealing compounds and any other material that could </w:t>
      </w:r>
      <w:r>
        <w:t>interfere with bond</w:t>
      </w:r>
      <w:r w:rsidR="00383B02" w:rsidRPr="00383B02">
        <w:t xml:space="preserve"> must be removed.  All joint facings must </w:t>
      </w:r>
      <w:r>
        <w:t>possess an open surface texture.</w:t>
      </w:r>
      <w:r w:rsidR="00383B02" w:rsidRPr="00383B02">
        <w:t xml:space="preserve">  </w:t>
      </w:r>
    </w:p>
    <w:p w14:paraId="1C46706D" w14:textId="77777777" w:rsidR="004521EF" w:rsidRDefault="004521EF" w:rsidP="00383B02">
      <w:pPr>
        <w:pStyle w:val="A0"/>
      </w:pPr>
    </w:p>
    <w:p w14:paraId="125CF62A" w14:textId="07FDFF1C" w:rsidR="0095334E" w:rsidRDefault="004521EF" w:rsidP="00383B02">
      <w:pPr>
        <w:pStyle w:val="A0"/>
      </w:pPr>
      <w:r>
        <w:t>D.</w:t>
      </w:r>
      <w:r>
        <w:tab/>
        <w:t xml:space="preserve">Cracks to receive Semi-Rigid Joint Filler must be routed out and cleaned. </w:t>
      </w:r>
      <w:r w:rsidR="0095334E">
        <w:t>C</w:t>
      </w:r>
      <w:r w:rsidR="00383B02" w:rsidRPr="00383B02">
        <w:t xml:space="preserve">rack edges </w:t>
      </w:r>
      <w:r>
        <w:t>must</w:t>
      </w:r>
      <w:r w:rsidR="00383B02" w:rsidRPr="00383B02">
        <w:t xml:space="preserve"> be squared.  </w:t>
      </w:r>
    </w:p>
    <w:p w14:paraId="135C64AE" w14:textId="77777777" w:rsidR="0095334E" w:rsidRDefault="0095334E" w:rsidP="00383B02">
      <w:pPr>
        <w:pStyle w:val="A0"/>
      </w:pPr>
    </w:p>
    <w:p w14:paraId="5A8F1C42" w14:textId="7C56783C" w:rsidR="00383B02" w:rsidRPr="00383B02" w:rsidRDefault="004521EF" w:rsidP="00383B02">
      <w:pPr>
        <w:pStyle w:val="A0"/>
      </w:pPr>
      <w:r>
        <w:t>E</w:t>
      </w:r>
      <w:r w:rsidR="0095334E">
        <w:t>.</w:t>
      </w:r>
      <w:r w:rsidR="0095334E">
        <w:tab/>
      </w:r>
      <w:r w:rsidR="00383B02" w:rsidRPr="00383B02">
        <w:t xml:space="preserve">The final step in cleaning shall be the complete removal of all </w:t>
      </w:r>
      <w:proofErr w:type="gramStart"/>
      <w:r w:rsidR="00383B02" w:rsidRPr="00383B02">
        <w:t>residue</w:t>
      </w:r>
      <w:proofErr w:type="gramEnd"/>
      <w:r w:rsidR="00383B02" w:rsidRPr="00383B02">
        <w:t xml:space="preserve"> with a vacuum cleaner or pressure washing. Substrate must be dry prior to application</w:t>
      </w:r>
      <w:r w:rsidR="0095334E">
        <w:t xml:space="preserve"> of Semi-Rigid Joint Filler</w:t>
      </w:r>
      <w:r w:rsidR="00383B02" w:rsidRPr="00383B02">
        <w:t>.</w:t>
      </w:r>
    </w:p>
    <w:p w14:paraId="3F3C00E5" w14:textId="77777777" w:rsidR="00383B02" w:rsidRPr="00383B02" w:rsidRDefault="00383B02" w:rsidP="00383B02">
      <w:pPr>
        <w:pStyle w:val="GuideSpec"/>
      </w:pPr>
    </w:p>
    <w:p w14:paraId="7BFB20C3" w14:textId="77777777" w:rsidR="00383B02" w:rsidRPr="00383B02" w:rsidRDefault="0095334E" w:rsidP="00383B02">
      <w:pPr>
        <w:pStyle w:val="GuideSpec"/>
      </w:pPr>
      <w:r>
        <w:t>3.02</w:t>
      </w:r>
      <w:r w:rsidR="00383B02" w:rsidRPr="00383B02">
        <w:t xml:space="preserve">     </w:t>
      </w:r>
      <w:r>
        <w:t xml:space="preserve">SEMI-RIGID </w:t>
      </w:r>
      <w:r w:rsidR="00383B02" w:rsidRPr="00383B02">
        <w:t>JOINT FILLER APPLICATION</w:t>
      </w:r>
    </w:p>
    <w:p w14:paraId="6C24D54B" w14:textId="77777777" w:rsidR="00383B02" w:rsidRPr="00383B02" w:rsidRDefault="00383B02" w:rsidP="00383B02">
      <w:pPr>
        <w:pStyle w:val="GuideSpec"/>
      </w:pPr>
    </w:p>
    <w:p w14:paraId="5C179335" w14:textId="15FEFFF9" w:rsidR="0095334E" w:rsidRDefault="0095334E" w:rsidP="00383B02">
      <w:pPr>
        <w:pStyle w:val="A0"/>
      </w:pPr>
      <w:r>
        <w:t>A.</w:t>
      </w:r>
      <w:r>
        <w:tab/>
        <w:t xml:space="preserve">Mix and install Semi-Rigid Joint Filler </w:t>
      </w:r>
      <w:r w:rsidR="0027212B">
        <w:t>in accordance with</w:t>
      </w:r>
      <w:r>
        <w:t xml:space="preserve"> manufacturer’s published instructions.</w:t>
      </w:r>
    </w:p>
    <w:p w14:paraId="0F7746ED" w14:textId="00F86CC2" w:rsidR="004E3086" w:rsidRDefault="004E3086" w:rsidP="004521EF">
      <w:pPr>
        <w:pStyle w:val="A0"/>
        <w:spacing w:before="240"/>
        <w:ind w:left="2160"/>
      </w:pPr>
      <w:r>
        <w:t>1</w:t>
      </w:r>
      <w:r w:rsidR="00383B02" w:rsidRPr="00383B02">
        <w:t>.</w:t>
      </w:r>
      <w:r w:rsidR="00383B02" w:rsidRPr="00383B02">
        <w:tab/>
      </w:r>
      <w:r w:rsidR="0095334E">
        <w:t>Do not</w:t>
      </w:r>
      <w:r w:rsidR="00383B02" w:rsidRPr="00383B02">
        <w:t xml:space="preserve"> use backer rod, </w:t>
      </w:r>
      <w:proofErr w:type="gramStart"/>
      <w:r w:rsidR="00383B02" w:rsidRPr="00383B02">
        <w:t>sand</w:t>
      </w:r>
      <w:proofErr w:type="gramEnd"/>
      <w:r w:rsidR="00383B02" w:rsidRPr="00383B02">
        <w:t xml:space="preserve"> or other fill material for the purpose of reducing </w:t>
      </w:r>
      <w:r w:rsidR="0095334E">
        <w:t xml:space="preserve">Semi-Rigid Joint Filler </w:t>
      </w:r>
      <w:r w:rsidR="00383B02" w:rsidRPr="00383B02">
        <w:t xml:space="preserve">volume.  The full depth of the joint or crack </w:t>
      </w:r>
      <w:r w:rsidR="0027212B">
        <w:t>must</w:t>
      </w:r>
      <w:r w:rsidR="00383B02" w:rsidRPr="00383B02">
        <w:t xml:space="preserve"> be filled for proper load transfer.  </w:t>
      </w:r>
    </w:p>
    <w:p w14:paraId="6DE8B06F" w14:textId="557110DD" w:rsidR="005D3FF2" w:rsidRPr="005D3FF2" w:rsidRDefault="005D3FF2" w:rsidP="005D3FF2">
      <w:pPr>
        <w:ind w:left="216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2.</w:t>
      </w:r>
      <w:r>
        <w:rPr>
          <w:rFonts w:ascii="Helvetica" w:hAnsi="Helvetica" w:cs="Helvetica"/>
          <w:sz w:val="20"/>
          <w:szCs w:val="20"/>
        </w:rPr>
        <w:tab/>
        <w:t>Utilizing manufacturer recommended mechanical mixer and pump, in</w:t>
      </w:r>
      <w:r w:rsidRPr="005D3FF2">
        <w:rPr>
          <w:rFonts w:ascii="Helvetica" w:hAnsi="Helvetica" w:cs="Helvetica"/>
          <w:sz w:val="20"/>
          <w:szCs w:val="20"/>
        </w:rPr>
        <w:t>stall semi-rigid joint filler full depth in saw-cut joint</w:t>
      </w:r>
      <w:r w:rsidR="0027212B">
        <w:rPr>
          <w:rFonts w:ascii="Helvetica" w:hAnsi="Helvetica" w:cs="Helvetica"/>
          <w:sz w:val="20"/>
          <w:szCs w:val="20"/>
        </w:rPr>
        <w:t>s</w:t>
      </w:r>
      <w:r w:rsidRPr="005D3FF2">
        <w:rPr>
          <w:rFonts w:ascii="Helvetica" w:hAnsi="Helvetica" w:cs="Helvetica"/>
          <w:sz w:val="20"/>
          <w:szCs w:val="20"/>
        </w:rPr>
        <w:t>.  Overfill joint and trim joint filler flush with top of joint after hardening</w:t>
      </w:r>
      <w:r>
        <w:rPr>
          <w:rFonts w:ascii="Helvetica" w:hAnsi="Helvetica" w:cs="Helvetica"/>
          <w:sz w:val="20"/>
          <w:szCs w:val="20"/>
        </w:rPr>
        <w:t>.</w:t>
      </w:r>
      <w:r w:rsidRPr="005D3FF2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C</w:t>
      </w:r>
      <w:r w:rsidRPr="005D3FF2">
        <w:rPr>
          <w:rFonts w:ascii="Helvetica" w:hAnsi="Helvetica" w:cs="Helvetica"/>
          <w:sz w:val="20"/>
          <w:szCs w:val="20"/>
        </w:rPr>
        <w:t>oncave joints are not acceptable.</w:t>
      </w:r>
    </w:p>
    <w:p w14:paraId="12C59753" w14:textId="77777777" w:rsidR="005D3FF2" w:rsidRDefault="005D3FF2" w:rsidP="004E3086">
      <w:pPr>
        <w:pStyle w:val="A0"/>
        <w:ind w:left="2160"/>
      </w:pPr>
    </w:p>
    <w:p w14:paraId="414B0E83" w14:textId="29CF5FB3" w:rsidR="00383B02" w:rsidRPr="00383B02" w:rsidRDefault="00FE471B" w:rsidP="00FE471B">
      <w:pPr>
        <w:pStyle w:val="A0"/>
        <w:ind w:left="0" w:firstLine="0"/>
      </w:pPr>
      <w:r>
        <w:t xml:space="preserve">END OF </w:t>
      </w:r>
      <w:r w:rsidR="00BD0752">
        <w:t>GUIDE SPECIFICATION</w:t>
      </w:r>
    </w:p>
    <w:p w14:paraId="77789CBD" w14:textId="77777777" w:rsidR="006913F9" w:rsidRPr="006913F9" w:rsidRDefault="006913F9" w:rsidP="00383B02">
      <w:pPr>
        <w:pStyle w:val="GuideSpec"/>
      </w:pPr>
    </w:p>
    <w:sectPr w:rsidR="006913F9" w:rsidRPr="006913F9" w:rsidSect="00FD6FB3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2700" w:right="1440" w:bottom="1440" w:left="1440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8BAF4" w14:textId="77777777" w:rsidR="002B02E2" w:rsidRDefault="002B02E2">
      <w:r>
        <w:separator/>
      </w:r>
    </w:p>
  </w:endnote>
  <w:endnote w:type="continuationSeparator" w:id="0">
    <w:p w14:paraId="3CF7F2A3" w14:textId="77777777" w:rsidR="002B02E2" w:rsidRDefault="002B0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charset w:val="00"/>
    <w:family w:val="swiss"/>
    <w:pitch w:val="variable"/>
    <w:sig w:usb0="E50002FF" w:usb1="500079DB" w:usb2="00000010" w:usb3="00000000" w:csb0="00000001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charset w:val="00"/>
    <w:family w:val="swiss"/>
    <w:pitch w:val="variable"/>
    <w:sig w:usb0="800000AF" w:usb1="1000204A" w:usb2="00000000" w:usb3="00000000" w:csb0="00000011" w:csb1="00000000"/>
  </w:font>
  <w:font w:name="Helvetica LT Std">
    <w:altName w:val="Arial"/>
    <w:charset w:val="00"/>
    <w:family w:val="swiss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DEAA2" w14:textId="77777777" w:rsidR="002766BC" w:rsidRDefault="00361D75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70CFCAD" wp14:editId="68464918">
              <wp:simplePos x="0" y="0"/>
              <wp:positionH relativeFrom="column">
                <wp:posOffset>-89204</wp:posOffset>
              </wp:positionH>
              <wp:positionV relativeFrom="paragraph">
                <wp:posOffset>-264795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DCF404" w14:textId="357DB7FE" w:rsidR="00361D75" w:rsidRPr="00A96DA9" w:rsidRDefault="004521EF" w:rsidP="00361D75">
                          <w:pPr>
                            <w:rPr>
                              <w:rFonts w:ascii="Helvetica LT Std" w:hAnsi="Helvetica LT St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>October 2023- Hansen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CFC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pt;margin-top:-20.85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" filled="f" stroked="f">
              <v:textbox>
                <w:txbxContent>
                  <w:p w14:paraId="6DDCF404" w14:textId="357DB7FE" w:rsidR="00361D75" w:rsidRPr="00A96DA9" w:rsidRDefault="004521EF" w:rsidP="00361D75">
                    <w:pPr>
                      <w:rPr>
                        <w:rFonts w:ascii="Helvetica LT Std" w:hAnsi="Helvetica LT Std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sz w:val="16"/>
                        <w:szCs w:val="16"/>
                      </w:rPr>
                      <w:t>October 2023- Hansen</w:t>
                    </w:r>
                  </w:p>
                </w:txbxContent>
              </v:textbox>
            </v:shape>
          </w:pict>
        </mc:Fallback>
      </mc:AlternateContent>
    </w:r>
    <w:r w:rsidR="00F3519F">
      <w:rPr>
        <w:noProof/>
      </w:rPr>
      <w:pict w14:anchorId="656CC6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1043" type="#_x0000_t75" style="position:absolute;left:0;text-align:left;margin-left:-71.95pt;margin-top:-130.9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7A118" w14:textId="77777777" w:rsidR="002B02E2" w:rsidRDefault="002B02E2">
      <w:r>
        <w:separator/>
      </w:r>
    </w:p>
  </w:footnote>
  <w:footnote w:type="continuationSeparator" w:id="0">
    <w:p w14:paraId="4F43BFDE" w14:textId="77777777" w:rsidR="002B02E2" w:rsidRDefault="002B0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78AAC" w14:textId="77777777" w:rsidR="00F61B32" w:rsidRDefault="00F3519F">
    <w:pPr>
      <w:pStyle w:val="Header"/>
    </w:pPr>
    <w:r>
      <w:rPr>
        <w:noProof/>
      </w:rPr>
      <w:pict w14:anchorId="09F07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1041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89F3" w14:textId="77777777"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FDC82" w14:textId="77777777" w:rsidR="00F61B32" w:rsidRDefault="00F3519F">
    <w:pPr>
      <w:pStyle w:val="Header"/>
    </w:pPr>
    <w:r>
      <w:rPr>
        <w:noProof/>
      </w:rPr>
      <w:pict w14:anchorId="18FAF0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1040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6C286FC"/>
    <w:name w:val="MASTERSPEC"/>
    <w:lvl w:ilvl="0">
      <w:start w:val="1"/>
      <w:numFmt w:val="decimal"/>
      <w:pStyle w:val="PRT"/>
      <w:suff w:val="nothing"/>
      <w:lvlText w:val="PART %1 - "/>
      <w:lvlJc w:val="left"/>
      <w:pPr>
        <w:ind w:left="0" w:firstLine="0"/>
      </w:pPr>
      <w:rPr>
        <w:rFonts w:hint="default"/>
      </w:rPr>
    </w:lvl>
    <w:lvl w:ilvl="1">
      <w:numFmt w:val="decimal"/>
      <w:pStyle w:val="SUT"/>
      <w:suff w:val="nothing"/>
      <w:lvlText w:val="SCHEDULE %2 - "/>
      <w:lvlJc w:val="left"/>
      <w:pPr>
        <w:ind w:left="0" w:firstLine="0"/>
      </w:pPr>
      <w:rPr>
        <w:rFonts w:hint="default"/>
      </w:rPr>
    </w:lvl>
    <w:lvl w:ilvl="2">
      <w:numFmt w:val="decimal"/>
      <w:pStyle w:val="DST"/>
      <w:suff w:val="nothing"/>
      <w:lvlText w:val="PRODUCT DATA SHEET %3 -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RT"/>
      <w:lvlText w:val="%1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upperLetter"/>
      <w:pStyle w:val="PR1"/>
      <w:lvlText w:val="%5."/>
      <w:lvlJc w:val="left"/>
      <w:pPr>
        <w:tabs>
          <w:tab w:val="num" w:pos="864"/>
        </w:tabs>
        <w:ind w:left="864" w:hanging="576"/>
      </w:pPr>
      <w:rPr>
        <w:rFonts w:hint="default"/>
      </w:rPr>
    </w:lvl>
    <w:lvl w:ilvl="5">
      <w:start w:val="1"/>
      <w:numFmt w:val="decimal"/>
      <w:pStyle w:val="PR2"/>
      <w:lvlText w:val="%6."/>
      <w:lvlJc w:val="left"/>
      <w:pPr>
        <w:tabs>
          <w:tab w:val="num" w:pos="1440"/>
        </w:tabs>
        <w:ind w:left="1440" w:hanging="576"/>
      </w:pPr>
      <w:rPr>
        <w:rFonts w:ascii="Times New Roman" w:hAnsi="Times New Roman" w:cs="Times New Roman" w:hint="default"/>
        <w:color w:val="auto"/>
        <w:sz w:val="22"/>
      </w:rPr>
    </w:lvl>
    <w:lvl w:ilvl="6">
      <w:start w:val="1"/>
      <w:numFmt w:val="lowerLetter"/>
      <w:pStyle w:val="PR3"/>
      <w:lvlText w:val="%7.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7">
      <w:start w:val="1"/>
      <w:numFmt w:val="decimal"/>
      <w:pStyle w:val="PR4"/>
      <w:lvlText w:val="%8)"/>
      <w:lvlJc w:val="left"/>
      <w:pPr>
        <w:tabs>
          <w:tab w:val="num" w:pos="2592"/>
        </w:tabs>
        <w:ind w:left="2592" w:hanging="576"/>
      </w:pPr>
      <w:rPr>
        <w:rFonts w:hint="default"/>
      </w:rPr>
    </w:lvl>
    <w:lvl w:ilvl="8">
      <w:start w:val="1"/>
      <w:numFmt w:val="lowerLetter"/>
      <w:pStyle w:val="PR5"/>
      <w:lvlText w:val="%9)"/>
      <w:lvlJc w:val="left"/>
      <w:pPr>
        <w:tabs>
          <w:tab w:val="num" w:pos="3168"/>
        </w:tabs>
        <w:ind w:left="3168" w:hanging="576"/>
      </w:pPr>
      <w:rPr>
        <w:rFonts w:hint="default"/>
      </w:rPr>
    </w:lvl>
  </w:abstractNum>
  <w:abstractNum w:abstractNumId="1" w15:restartNumberingAfterBreak="0">
    <w:nsid w:val="1035014B"/>
    <w:multiLevelType w:val="hybridMultilevel"/>
    <w:tmpl w:val="65A83A9A"/>
    <w:lvl w:ilvl="0" w:tplc="AE52000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FE032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9B7413"/>
    <w:multiLevelType w:val="hybridMultilevel"/>
    <w:tmpl w:val="6598E4B4"/>
    <w:lvl w:ilvl="0" w:tplc="2E90AB62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331396"/>
    <w:multiLevelType w:val="hybridMultilevel"/>
    <w:tmpl w:val="FA924754"/>
    <w:lvl w:ilvl="0" w:tplc="7E7A819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" w15:restartNumberingAfterBreak="0">
    <w:nsid w:val="16766592"/>
    <w:multiLevelType w:val="hybridMultilevel"/>
    <w:tmpl w:val="C2D64780"/>
    <w:lvl w:ilvl="0" w:tplc="963E59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A1D04"/>
    <w:multiLevelType w:val="hybridMultilevel"/>
    <w:tmpl w:val="4616107C"/>
    <w:lvl w:ilvl="0" w:tplc="6A56FFF0">
      <w:start w:val="1"/>
      <w:numFmt w:val="lowerLetter"/>
      <w:lvlText w:val="%1."/>
      <w:lvlJc w:val="left"/>
      <w:pPr>
        <w:ind w:left="25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53907CA"/>
    <w:multiLevelType w:val="hybridMultilevel"/>
    <w:tmpl w:val="4C666E38"/>
    <w:lvl w:ilvl="0" w:tplc="2F22AADC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DA0D4A"/>
    <w:multiLevelType w:val="hybridMultilevel"/>
    <w:tmpl w:val="8D9E563A"/>
    <w:lvl w:ilvl="0" w:tplc="04FC94C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D7050B"/>
    <w:multiLevelType w:val="hybridMultilevel"/>
    <w:tmpl w:val="B19403F8"/>
    <w:lvl w:ilvl="0" w:tplc="87E6F0C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EAC5053"/>
    <w:multiLevelType w:val="hybridMultilevel"/>
    <w:tmpl w:val="B0B0C0B8"/>
    <w:lvl w:ilvl="0" w:tplc="C9A8C9A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FBC1AF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2" w15:restartNumberingAfterBreak="0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A16438D"/>
    <w:multiLevelType w:val="hybridMultilevel"/>
    <w:tmpl w:val="8D36BEE4"/>
    <w:lvl w:ilvl="0" w:tplc="D33AD7E2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5B4525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5" w15:restartNumberingAfterBreak="0">
    <w:nsid w:val="5E9302F2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6" w15:restartNumberingAfterBreak="0">
    <w:nsid w:val="68985807"/>
    <w:multiLevelType w:val="hybridMultilevel"/>
    <w:tmpl w:val="E6225DAE"/>
    <w:lvl w:ilvl="0" w:tplc="78FE1AF8">
      <w:start w:val="1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79DA6891"/>
    <w:multiLevelType w:val="hybridMultilevel"/>
    <w:tmpl w:val="EDFC8F94"/>
    <w:lvl w:ilvl="0" w:tplc="F564AB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 w16cid:durableId="1390957167">
    <w:abstractNumId w:val="12"/>
  </w:num>
  <w:num w:numId="2" w16cid:durableId="1673218896">
    <w:abstractNumId w:val="4"/>
  </w:num>
  <w:num w:numId="3" w16cid:durableId="1709183878">
    <w:abstractNumId w:val="0"/>
  </w:num>
  <w:num w:numId="4" w16cid:durableId="212424758">
    <w:abstractNumId w:val="9"/>
  </w:num>
  <w:num w:numId="5" w16cid:durableId="1462067844">
    <w:abstractNumId w:val="11"/>
  </w:num>
  <w:num w:numId="6" w16cid:durableId="1466578761">
    <w:abstractNumId w:val="3"/>
  </w:num>
  <w:num w:numId="7" w16cid:durableId="667562513">
    <w:abstractNumId w:val="10"/>
  </w:num>
  <w:num w:numId="8" w16cid:durableId="1946692873">
    <w:abstractNumId w:val="15"/>
  </w:num>
  <w:num w:numId="9" w16cid:durableId="1953631123">
    <w:abstractNumId w:val="14"/>
  </w:num>
  <w:num w:numId="10" w16cid:durableId="853611993">
    <w:abstractNumId w:val="5"/>
  </w:num>
  <w:num w:numId="11" w16cid:durableId="1100181803">
    <w:abstractNumId w:val="6"/>
  </w:num>
  <w:num w:numId="12" w16cid:durableId="57440665">
    <w:abstractNumId w:val="16"/>
  </w:num>
  <w:num w:numId="13" w16cid:durableId="1410343939">
    <w:abstractNumId w:val="2"/>
  </w:num>
  <w:num w:numId="14" w16cid:durableId="1969511654">
    <w:abstractNumId w:val="17"/>
  </w:num>
  <w:num w:numId="15" w16cid:durableId="1650672726">
    <w:abstractNumId w:val="18"/>
  </w:num>
  <w:num w:numId="16" w16cid:durableId="599722832">
    <w:abstractNumId w:val="13"/>
  </w:num>
  <w:num w:numId="17" w16cid:durableId="1216356474">
    <w:abstractNumId w:val="8"/>
  </w:num>
  <w:num w:numId="18" w16cid:durableId="974945951">
    <w:abstractNumId w:val="7"/>
  </w:num>
  <w:num w:numId="19" w16cid:durableId="186531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607"/>
    <w:rsid w:val="00003863"/>
    <w:rsid w:val="0002625B"/>
    <w:rsid w:val="000646EE"/>
    <w:rsid w:val="00091FEE"/>
    <w:rsid w:val="000B2178"/>
    <w:rsid w:val="000C0CB3"/>
    <w:rsid w:val="00137567"/>
    <w:rsid w:val="00142DB6"/>
    <w:rsid w:val="00164A3E"/>
    <w:rsid w:val="001759DF"/>
    <w:rsid w:val="00193F92"/>
    <w:rsid w:val="001A404A"/>
    <w:rsid w:val="001C08E5"/>
    <w:rsid w:val="001C6E84"/>
    <w:rsid w:val="00206E10"/>
    <w:rsid w:val="00223425"/>
    <w:rsid w:val="00224C96"/>
    <w:rsid w:val="002409C9"/>
    <w:rsid w:val="002444BC"/>
    <w:rsid w:val="0027212B"/>
    <w:rsid w:val="00274B03"/>
    <w:rsid w:val="002766BC"/>
    <w:rsid w:val="0029048B"/>
    <w:rsid w:val="002B02E2"/>
    <w:rsid w:val="002D00A1"/>
    <w:rsid w:val="002D64B0"/>
    <w:rsid w:val="002E6938"/>
    <w:rsid w:val="003319C1"/>
    <w:rsid w:val="0033715F"/>
    <w:rsid w:val="00361D75"/>
    <w:rsid w:val="00380F81"/>
    <w:rsid w:val="00383B02"/>
    <w:rsid w:val="0039711C"/>
    <w:rsid w:val="003A18B7"/>
    <w:rsid w:val="003A59C1"/>
    <w:rsid w:val="003D0CB8"/>
    <w:rsid w:val="003E5BE0"/>
    <w:rsid w:val="003E7EDE"/>
    <w:rsid w:val="00403E0C"/>
    <w:rsid w:val="0040435F"/>
    <w:rsid w:val="004133EC"/>
    <w:rsid w:val="00435469"/>
    <w:rsid w:val="00443692"/>
    <w:rsid w:val="004521EF"/>
    <w:rsid w:val="00497B1A"/>
    <w:rsid w:val="004A345B"/>
    <w:rsid w:val="004C773A"/>
    <w:rsid w:val="004D3675"/>
    <w:rsid w:val="004E0D88"/>
    <w:rsid w:val="004E3086"/>
    <w:rsid w:val="004E4AF0"/>
    <w:rsid w:val="004E60F5"/>
    <w:rsid w:val="004E6C26"/>
    <w:rsid w:val="00527300"/>
    <w:rsid w:val="0055413F"/>
    <w:rsid w:val="00582B14"/>
    <w:rsid w:val="005D1CE1"/>
    <w:rsid w:val="005D3FF2"/>
    <w:rsid w:val="005D6DAA"/>
    <w:rsid w:val="005F4C92"/>
    <w:rsid w:val="00642A21"/>
    <w:rsid w:val="006468C6"/>
    <w:rsid w:val="00667B65"/>
    <w:rsid w:val="00671E12"/>
    <w:rsid w:val="00675205"/>
    <w:rsid w:val="006913F9"/>
    <w:rsid w:val="006914B7"/>
    <w:rsid w:val="006B0399"/>
    <w:rsid w:val="006D1F8B"/>
    <w:rsid w:val="006E7CC4"/>
    <w:rsid w:val="00757DD0"/>
    <w:rsid w:val="007B2A26"/>
    <w:rsid w:val="007D2E45"/>
    <w:rsid w:val="007D6B7E"/>
    <w:rsid w:val="00801F34"/>
    <w:rsid w:val="008419AC"/>
    <w:rsid w:val="008662CD"/>
    <w:rsid w:val="008B7598"/>
    <w:rsid w:val="008D24DB"/>
    <w:rsid w:val="008D6404"/>
    <w:rsid w:val="008E2D3C"/>
    <w:rsid w:val="008E77EE"/>
    <w:rsid w:val="008F2A88"/>
    <w:rsid w:val="00901B89"/>
    <w:rsid w:val="009107B5"/>
    <w:rsid w:val="00915DAA"/>
    <w:rsid w:val="0093406E"/>
    <w:rsid w:val="009404DF"/>
    <w:rsid w:val="00940BA0"/>
    <w:rsid w:val="0095334E"/>
    <w:rsid w:val="009559EB"/>
    <w:rsid w:val="0095637E"/>
    <w:rsid w:val="00986B65"/>
    <w:rsid w:val="00992405"/>
    <w:rsid w:val="0099702B"/>
    <w:rsid w:val="009A24EE"/>
    <w:rsid w:val="009C2364"/>
    <w:rsid w:val="009F6BCB"/>
    <w:rsid w:val="00A35E4A"/>
    <w:rsid w:val="00A62634"/>
    <w:rsid w:val="00A7329A"/>
    <w:rsid w:val="00AA6D76"/>
    <w:rsid w:val="00AD2988"/>
    <w:rsid w:val="00AE2032"/>
    <w:rsid w:val="00AE6D0B"/>
    <w:rsid w:val="00B36F4D"/>
    <w:rsid w:val="00B50398"/>
    <w:rsid w:val="00B606DB"/>
    <w:rsid w:val="00B61909"/>
    <w:rsid w:val="00B86DF5"/>
    <w:rsid w:val="00B91FC4"/>
    <w:rsid w:val="00BA0CAC"/>
    <w:rsid w:val="00BA53E2"/>
    <w:rsid w:val="00BA6550"/>
    <w:rsid w:val="00BD0752"/>
    <w:rsid w:val="00BF6EC0"/>
    <w:rsid w:val="00C05F98"/>
    <w:rsid w:val="00C12A8B"/>
    <w:rsid w:val="00C4185E"/>
    <w:rsid w:val="00C52694"/>
    <w:rsid w:val="00C56A0C"/>
    <w:rsid w:val="00C713C1"/>
    <w:rsid w:val="00C7444A"/>
    <w:rsid w:val="00C77556"/>
    <w:rsid w:val="00CD6817"/>
    <w:rsid w:val="00D04427"/>
    <w:rsid w:val="00D077AE"/>
    <w:rsid w:val="00D14632"/>
    <w:rsid w:val="00D17B09"/>
    <w:rsid w:val="00DC1BBF"/>
    <w:rsid w:val="00DC4BF0"/>
    <w:rsid w:val="00DC783C"/>
    <w:rsid w:val="00DD5EF4"/>
    <w:rsid w:val="00DF477F"/>
    <w:rsid w:val="00E01B1F"/>
    <w:rsid w:val="00E20F88"/>
    <w:rsid w:val="00E323FD"/>
    <w:rsid w:val="00E50DF0"/>
    <w:rsid w:val="00E64607"/>
    <w:rsid w:val="00E77794"/>
    <w:rsid w:val="00E87799"/>
    <w:rsid w:val="00E97826"/>
    <w:rsid w:val="00ED38A0"/>
    <w:rsid w:val="00EF6430"/>
    <w:rsid w:val="00EF6985"/>
    <w:rsid w:val="00F11144"/>
    <w:rsid w:val="00F23700"/>
    <w:rsid w:val="00F272C2"/>
    <w:rsid w:val="00F3519F"/>
    <w:rsid w:val="00F411B2"/>
    <w:rsid w:val="00F61B32"/>
    <w:rsid w:val="00F85646"/>
    <w:rsid w:val="00FD6FB3"/>
    <w:rsid w:val="00FE471B"/>
    <w:rsid w:val="00FF1035"/>
    <w:rsid w:val="00FF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2CA1E6"/>
  <w15:docId w15:val="{7241235D-2761-42E0-8271-80E1D3477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6460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customStyle="1" w:styleId="A11">
    <w:name w:val="A11"/>
    <w:rsid w:val="00E64607"/>
    <w:rPr>
      <w:rFonts w:cs="Swis721 BT"/>
      <w:color w:val="000000"/>
      <w:sz w:val="18"/>
      <w:szCs w:val="18"/>
    </w:rPr>
  </w:style>
  <w:style w:type="paragraph" w:customStyle="1" w:styleId="PRT">
    <w:name w:val="PRT"/>
    <w:basedOn w:val="Normal"/>
    <w:next w:val="ART"/>
    <w:rsid w:val="00E64607"/>
    <w:pPr>
      <w:keepNext/>
      <w:numPr>
        <w:numId w:val="3"/>
      </w:numPr>
      <w:suppressAutoHyphens/>
      <w:spacing w:before="480"/>
      <w:jc w:val="both"/>
      <w:outlineLvl w:val="0"/>
    </w:pPr>
    <w:rPr>
      <w:sz w:val="22"/>
      <w:szCs w:val="20"/>
    </w:rPr>
  </w:style>
  <w:style w:type="paragraph" w:customStyle="1" w:styleId="SUT">
    <w:name w:val="SUT"/>
    <w:basedOn w:val="Normal"/>
    <w:next w:val="PR1"/>
    <w:rsid w:val="00E64607"/>
    <w:pPr>
      <w:numPr>
        <w:ilvl w:val="1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DST">
    <w:name w:val="DST"/>
    <w:basedOn w:val="Normal"/>
    <w:next w:val="PR1"/>
    <w:rsid w:val="00E64607"/>
    <w:pPr>
      <w:numPr>
        <w:ilvl w:val="2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ART">
    <w:name w:val="ART"/>
    <w:basedOn w:val="Normal"/>
    <w:next w:val="PR1"/>
    <w:rsid w:val="00E64607"/>
    <w:pPr>
      <w:keepNext/>
      <w:numPr>
        <w:ilvl w:val="3"/>
        <w:numId w:val="3"/>
      </w:numPr>
      <w:suppressAutoHyphens/>
      <w:spacing w:before="480"/>
      <w:jc w:val="both"/>
      <w:outlineLvl w:val="1"/>
    </w:pPr>
    <w:rPr>
      <w:sz w:val="22"/>
      <w:szCs w:val="20"/>
    </w:rPr>
  </w:style>
  <w:style w:type="paragraph" w:customStyle="1" w:styleId="PR1">
    <w:name w:val="PR1"/>
    <w:basedOn w:val="Normal"/>
    <w:link w:val="PR1Char"/>
    <w:rsid w:val="00E64607"/>
    <w:pPr>
      <w:numPr>
        <w:ilvl w:val="4"/>
        <w:numId w:val="3"/>
      </w:numPr>
      <w:suppressAutoHyphens/>
      <w:spacing w:before="240"/>
      <w:jc w:val="both"/>
      <w:outlineLvl w:val="2"/>
    </w:pPr>
    <w:rPr>
      <w:sz w:val="22"/>
      <w:szCs w:val="20"/>
    </w:rPr>
  </w:style>
  <w:style w:type="paragraph" w:customStyle="1" w:styleId="PR2">
    <w:name w:val="PR2"/>
    <w:basedOn w:val="Normal"/>
    <w:rsid w:val="00E64607"/>
    <w:pPr>
      <w:numPr>
        <w:ilvl w:val="5"/>
        <w:numId w:val="3"/>
      </w:numPr>
      <w:suppressAutoHyphens/>
      <w:jc w:val="both"/>
      <w:outlineLvl w:val="3"/>
    </w:pPr>
    <w:rPr>
      <w:sz w:val="22"/>
      <w:szCs w:val="20"/>
    </w:rPr>
  </w:style>
  <w:style w:type="paragraph" w:customStyle="1" w:styleId="PR3">
    <w:name w:val="PR3"/>
    <w:basedOn w:val="Normal"/>
    <w:rsid w:val="00E64607"/>
    <w:pPr>
      <w:numPr>
        <w:ilvl w:val="6"/>
        <w:numId w:val="3"/>
      </w:numPr>
      <w:suppressAutoHyphens/>
      <w:jc w:val="both"/>
      <w:outlineLvl w:val="4"/>
    </w:pPr>
    <w:rPr>
      <w:sz w:val="22"/>
      <w:szCs w:val="20"/>
    </w:rPr>
  </w:style>
  <w:style w:type="paragraph" w:customStyle="1" w:styleId="PR4">
    <w:name w:val="PR4"/>
    <w:basedOn w:val="Normal"/>
    <w:rsid w:val="00E64607"/>
    <w:pPr>
      <w:numPr>
        <w:ilvl w:val="7"/>
        <w:numId w:val="3"/>
      </w:numPr>
      <w:suppressAutoHyphens/>
      <w:jc w:val="both"/>
      <w:outlineLvl w:val="5"/>
    </w:pPr>
    <w:rPr>
      <w:sz w:val="22"/>
      <w:szCs w:val="20"/>
    </w:rPr>
  </w:style>
  <w:style w:type="paragraph" w:customStyle="1" w:styleId="PR5">
    <w:name w:val="PR5"/>
    <w:basedOn w:val="Normal"/>
    <w:rsid w:val="00E64607"/>
    <w:pPr>
      <w:numPr>
        <w:ilvl w:val="8"/>
        <w:numId w:val="3"/>
      </w:numPr>
      <w:suppressAutoHyphens/>
      <w:jc w:val="both"/>
      <w:outlineLvl w:val="6"/>
    </w:pPr>
    <w:rPr>
      <w:sz w:val="22"/>
      <w:szCs w:val="20"/>
    </w:rPr>
  </w:style>
  <w:style w:type="paragraph" w:customStyle="1" w:styleId="Level3">
    <w:name w:val="Level 3"/>
    <w:basedOn w:val="Normal"/>
    <w:rsid w:val="00E64607"/>
    <w:pPr>
      <w:widowControl w:val="0"/>
    </w:pPr>
    <w:rPr>
      <w:szCs w:val="20"/>
    </w:rPr>
  </w:style>
  <w:style w:type="paragraph" w:styleId="ListParagraph">
    <w:name w:val="List Paragraph"/>
    <w:basedOn w:val="Normal"/>
    <w:uiPriority w:val="34"/>
    <w:qFormat/>
    <w:rsid w:val="00E64607"/>
    <w:pPr>
      <w:ind w:left="720"/>
    </w:pPr>
  </w:style>
  <w:style w:type="character" w:styleId="Hyperlink">
    <w:name w:val="Hyperlink"/>
    <w:rsid w:val="004C773A"/>
    <w:rPr>
      <w:color w:val="0000FF"/>
      <w:u w:val="single"/>
    </w:rPr>
  </w:style>
  <w:style w:type="paragraph" w:customStyle="1" w:styleId="GuideSpec">
    <w:name w:val="Guide Spec"/>
    <w:basedOn w:val="Normal"/>
    <w:link w:val="GuideSpecChar"/>
    <w:qFormat/>
    <w:rsid w:val="00B50398"/>
    <w:rPr>
      <w:rFonts w:ascii="Helvetica" w:hAnsi="Helvetica"/>
      <w:sz w:val="20"/>
      <w:szCs w:val="20"/>
    </w:rPr>
  </w:style>
  <w:style w:type="character" w:customStyle="1" w:styleId="GuideSpecChar">
    <w:name w:val="Guide Spec Char"/>
    <w:basedOn w:val="DefaultParagraphFont"/>
    <w:link w:val="GuideSpec"/>
    <w:rsid w:val="00B50398"/>
    <w:rPr>
      <w:rFonts w:ascii="Helvetica" w:eastAsia="Times New Roman" w:hAnsi="Helvetica"/>
    </w:rPr>
  </w:style>
  <w:style w:type="paragraph" w:customStyle="1" w:styleId="a">
    <w:name w:val="a)"/>
    <w:basedOn w:val="Normal"/>
    <w:link w:val="aChar"/>
    <w:qFormat/>
    <w:rsid w:val="00ED38A0"/>
    <w:pPr>
      <w:ind w:left="2520" w:hanging="360"/>
    </w:pPr>
    <w:rPr>
      <w:rFonts w:ascii="Helvetica" w:hAnsi="Helvetica"/>
      <w:sz w:val="20"/>
      <w:szCs w:val="20"/>
    </w:rPr>
  </w:style>
  <w:style w:type="character" w:customStyle="1" w:styleId="aChar">
    <w:name w:val="a) Char"/>
    <w:basedOn w:val="DefaultParagraphFont"/>
    <w:link w:val="a"/>
    <w:rsid w:val="00ED38A0"/>
    <w:rPr>
      <w:rFonts w:ascii="Helvetica" w:eastAsia="Times New Roman" w:hAnsi="Helvetica"/>
    </w:rPr>
  </w:style>
  <w:style w:type="paragraph" w:customStyle="1" w:styleId="A0">
    <w:name w:val="A."/>
    <w:basedOn w:val="GuideSpec"/>
    <w:link w:val="AChar0"/>
    <w:qFormat/>
    <w:rsid w:val="00CD6817"/>
    <w:pPr>
      <w:ind w:left="1440" w:hanging="720"/>
    </w:pPr>
  </w:style>
  <w:style w:type="character" w:customStyle="1" w:styleId="AChar0">
    <w:name w:val="A. Char"/>
    <w:basedOn w:val="GuideSpecChar"/>
    <w:link w:val="A0"/>
    <w:rsid w:val="00CD6817"/>
    <w:rPr>
      <w:rFonts w:ascii="Helvetica" w:eastAsia="Times New Roman" w:hAnsi="Helvetica"/>
    </w:rPr>
  </w:style>
  <w:style w:type="paragraph" w:customStyle="1" w:styleId="guideNOTE">
    <w:name w:val="guideNOTE"/>
    <w:basedOn w:val="GuideSpec"/>
    <w:link w:val="guideNOTEChar"/>
    <w:qFormat/>
    <w:rsid w:val="00CD6817"/>
    <w:pPr>
      <w:jc w:val="both"/>
    </w:pPr>
    <w:rPr>
      <w:b/>
      <w:i/>
      <w:color w:val="0070C0"/>
    </w:rPr>
  </w:style>
  <w:style w:type="character" w:customStyle="1" w:styleId="guideNOTEChar">
    <w:name w:val="guideNOTE Char"/>
    <w:basedOn w:val="GuideSpecChar"/>
    <w:link w:val="guideNOTE"/>
    <w:rsid w:val="00CD6817"/>
    <w:rPr>
      <w:rFonts w:ascii="Helvetica" w:eastAsia="Times New Roman" w:hAnsi="Helvetica"/>
      <w:b/>
      <w:i/>
      <w:color w:val="0070C0"/>
    </w:rPr>
  </w:style>
  <w:style w:type="paragraph" w:customStyle="1" w:styleId="SCT">
    <w:name w:val="SCT"/>
    <w:basedOn w:val="Normal"/>
    <w:next w:val="PRT"/>
    <w:rsid w:val="008419AC"/>
    <w:pPr>
      <w:suppressAutoHyphens/>
      <w:spacing w:before="240"/>
      <w:jc w:val="both"/>
    </w:pPr>
    <w:rPr>
      <w:sz w:val="22"/>
      <w:szCs w:val="20"/>
    </w:rPr>
  </w:style>
  <w:style w:type="paragraph" w:customStyle="1" w:styleId="CMT">
    <w:name w:val="CMT"/>
    <w:basedOn w:val="Normal"/>
    <w:link w:val="CMTChar"/>
    <w:rsid w:val="008419AC"/>
    <w:pPr>
      <w:suppressAutoHyphens/>
      <w:spacing w:before="240"/>
      <w:jc w:val="both"/>
    </w:pPr>
    <w:rPr>
      <w:color w:val="0000FF"/>
      <w:sz w:val="22"/>
      <w:szCs w:val="20"/>
      <w:lang w:val="x-none" w:eastAsia="x-none"/>
    </w:rPr>
  </w:style>
  <w:style w:type="character" w:customStyle="1" w:styleId="NUM">
    <w:name w:val="NUM"/>
    <w:basedOn w:val="DefaultParagraphFont"/>
    <w:rsid w:val="008419AC"/>
  </w:style>
  <w:style w:type="character" w:customStyle="1" w:styleId="CMTChar">
    <w:name w:val="CMT Char"/>
    <w:link w:val="CMT"/>
    <w:locked/>
    <w:rsid w:val="008419AC"/>
    <w:rPr>
      <w:rFonts w:ascii="Times New Roman" w:eastAsia="Times New Roman" w:hAnsi="Times New Roman"/>
      <w:color w:val="0000FF"/>
      <w:sz w:val="22"/>
      <w:lang w:val="x-none" w:eastAsia="x-none"/>
    </w:rPr>
  </w:style>
  <w:style w:type="character" w:customStyle="1" w:styleId="PR1Char">
    <w:name w:val="PR1 Char"/>
    <w:link w:val="PR1"/>
    <w:rsid w:val="008419AC"/>
    <w:rPr>
      <w:rFonts w:ascii="Times New Roman" w:eastAsia="Times New Roman" w:hAnsi="Times New Roman"/>
      <w:sz w:val="22"/>
    </w:rPr>
  </w:style>
  <w:style w:type="character" w:customStyle="1" w:styleId="A1">
    <w:name w:val="A1"/>
    <w:rsid w:val="008419AC"/>
    <w:rPr>
      <w:rFonts w:cs="Swis721 BT"/>
      <w:color w:val="221E1F"/>
      <w:sz w:val="17"/>
      <w:szCs w:val="17"/>
    </w:rPr>
  </w:style>
  <w:style w:type="character" w:customStyle="1" w:styleId="NAM">
    <w:name w:val="NAM"/>
    <w:basedOn w:val="DefaultParagraphFont"/>
    <w:rsid w:val="008419AC"/>
  </w:style>
  <w:style w:type="paragraph" w:customStyle="1" w:styleId="1">
    <w:name w:val="1)"/>
    <w:basedOn w:val="a"/>
    <w:link w:val="1Char"/>
    <w:qFormat/>
    <w:rsid w:val="008419AC"/>
    <w:pPr>
      <w:ind w:firstLine="0"/>
    </w:pPr>
  </w:style>
  <w:style w:type="paragraph" w:customStyle="1" w:styleId="a2">
    <w:name w:val="a]]"/>
    <w:basedOn w:val="1"/>
    <w:link w:val="aChar1"/>
    <w:qFormat/>
    <w:rsid w:val="008419AC"/>
    <w:pPr>
      <w:ind w:firstLine="360"/>
    </w:pPr>
  </w:style>
  <w:style w:type="character" w:customStyle="1" w:styleId="1Char">
    <w:name w:val="1) Char"/>
    <w:basedOn w:val="aChar"/>
    <w:link w:val="1"/>
    <w:rsid w:val="008419AC"/>
    <w:rPr>
      <w:rFonts w:ascii="Helvetica" w:eastAsia="Times New Roman" w:hAnsi="Helvetica"/>
    </w:rPr>
  </w:style>
  <w:style w:type="character" w:customStyle="1" w:styleId="aChar1">
    <w:name w:val="a]] Char"/>
    <w:basedOn w:val="1Char"/>
    <w:link w:val="a2"/>
    <w:rsid w:val="008419AC"/>
    <w:rPr>
      <w:rFonts w:ascii="Helvetica" w:eastAsia="Times New Roman" w:hAnsi="Helvetica"/>
    </w:rPr>
  </w:style>
  <w:style w:type="paragraph" w:customStyle="1" w:styleId="10">
    <w:name w:val="1."/>
    <w:basedOn w:val="GuideSpec"/>
    <w:link w:val="1Char0"/>
    <w:qFormat/>
    <w:rsid w:val="000C0CB3"/>
    <w:pPr>
      <w:ind w:left="2160" w:hanging="720"/>
    </w:pPr>
    <w:rPr>
      <w:szCs w:val="22"/>
    </w:rPr>
  </w:style>
  <w:style w:type="character" w:customStyle="1" w:styleId="1Char0">
    <w:name w:val="1. Char"/>
    <w:basedOn w:val="GuideSpecChar"/>
    <w:link w:val="10"/>
    <w:rsid w:val="000C0CB3"/>
    <w:rPr>
      <w:rFonts w:ascii="Helvetica" w:eastAsia="Times New Roman" w:hAnsi="Helvetica"/>
      <w:szCs w:val="22"/>
    </w:rPr>
  </w:style>
  <w:style w:type="paragraph" w:customStyle="1" w:styleId="guideHEADER">
    <w:name w:val="guideHEADER"/>
    <w:basedOn w:val="GuideSpec"/>
    <w:link w:val="guideHEADERChar"/>
    <w:qFormat/>
    <w:rsid w:val="006913F9"/>
    <w:rPr>
      <w:b/>
      <w:sz w:val="32"/>
      <w:szCs w:val="32"/>
    </w:rPr>
  </w:style>
  <w:style w:type="paragraph" w:customStyle="1" w:styleId="guideSUBHEAD">
    <w:name w:val="guideSUBHEAD"/>
    <w:basedOn w:val="GuideSpec"/>
    <w:link w:val="guideSUBHEADChar"/>
    <w:qFormat/>
    <w:rsid w:val="006913F9"/>
    <w:rPr>
      <w:b/>
      <w:sz w:val="24"/>
      <w:szCs w:val="24"/>
    </w:rPr>
  </w:style>
  <w:style w:type="character" w:customStyle="1" w:styleId="guideHEADERChar">
    <w:name w:val="guideHEADER Char"/>
    <w:basedOn w:val="GuideSpecChar"/>
    <w:link w:val="guideHEADER"/>
    <w:rsid w:val="006913F9"/>
    <w:rPr>
      <w:rFonts w:ascii="Helvetica" w:eastAsia="Times New Roman" w:hAnsi="Helvetica"/>
      <w:b/>
      <w:sz w:val="32"/>
      <w:szCs w:val="32"/>
    </w:rPr>
  </w:style>
  <w:style w:type="character" w:customStyle="1" w:styleId="guideSUBHEADChar">
    <w:name w:val="guideSUBHEAD Char"/>
    <w:basedOn w:val="GuideSpecChar"/>
    <w:link w:val="guideSUBHEAD"/>
    <w:rsid w:val="006913F9"/>
    <w:rPr>
      <w:rFonts w:ascii="Helvetica" w:eastAsia="Times New Roman" w:hAnsi="Helvetica"/>
      <w:b/>
      <w:sz w:val="24"/>
      <w:szCs w:val="24"/>
    </w:rPr>
  </w:style>
  <w:style w:type="character" w:styleId="PageNumber">
    <w:name w:val="page number"/>
    <w:basedOn w:val="DefaultParagraphFont"/>
    <w:rsid w:val="003A59C1"/>
  </w:style>
  <w:style w:type="character" w:styleId="Emphasis">
    <w:name w:val="Emphasis"/>
    <w:qFormat/>
    <w:rsid w:val="003A59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2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clidchemica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czyal\Desktop\Website\Specifications\__GUIDE_SPEC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0A23F-A402-2644-AF09-23996643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__GUIDE_SPEC_Template</Template>
  <TotalTime>9</TotalTime>
  <Pages>2</Pages>
  <Words>586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KORCZYAL</dc:creator>
  <cp:lastModifiedBy>Hansen, Matthew R.</cp:lastModifiedBy>
  <cp:revision>10</cp:revision>
  <cp:lastPrinted>2014-12-18T17:38:00Z</cp:lastPrinted>
  <dcterms:created xsi:type="dcterms:W3CDTF">2023-10-20T17:26:00Z</dcterms:created>
  <dcterms:modified xsi:type="dcterms:W3CDTF">2023-10-20T17:33:00Z</dcterms:modified>
</cp:coreProperties>
</file>